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790"/>
        <w:tblW w:w="9639" w:type="dxa"/>
        <w:tblLayout w:type="fixed"/>
        <w:tblLook w:val="0000"/>
      </w:tblPr>
      <w:tblGrid>
        <w:gridCol w:w="5812"/>
        <w:gridCol w:w="3827"/>
      </w:tblGrid>
      <w:tr w:rsidR="007A3872" w:rsidRPr="000F1AC0">
        <w:trPr>
          <w:trHeight w:val="2694"/>
        </w:trPr>
        <w:tc>
          <w:tcPr>
            <w:tcW w:w="5812" w:type="dxa"/>
          </w:tcPr>
          <w:p w:rsidR="007A3872" w:rsidRPr="00CC307B" w:rsidRDefault="007A3872" w:rsidP="000F73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30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Республиканское государственное </w:t>
            </w:r>
          </w:p>
          <w:p w:rsidR="007A3872" w:rsidRPr="00CC307B" w:rsidRDefault="007A3872" w:rsidP="000F73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30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Учреждение «Центр социальной </w:t>
            </w:r>
          </w:p>
          <w:p w:rsidR="007A3872" w:rsidRPr="00CC307B" w:rsidRDefault="007A3872" w:rsidP="000F73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30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поддержки населения» </w:t>
            </w:r>
          </w:p>
          <w:p w:rsidR="007A3872" w:rsidRPr="00CC307B" w:rsidRDefault="007A3872" w:rsidP="000F73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872" w:rsidRPr="00CC307B" w:rsidRDefault="007A3872" w:rsidP="000F73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30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ОЛОЖЕНИЕ</w:t>
            </w:r>
          </w:p>
          <w:p w:rsidR="007A3872" w:rsidRPr="00CC307B" w:rsidRDefault="007A3872" w:rsidP="000F73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08.04.2026 г. № 1</w:t>
            </w:r>
            <w:r w:rsidRPr="00CC30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A3872" w:rsidRPr="00CC307B" w:rsidRDefault="007A3872" w:rsidP="000F73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30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Улан-Удэ</w:t>
            </w:r>
          </w:p>
          <w:p w:rsidR="007A3872" w:rsidRPr="00CC307B" w:rsidRDefault="007A3872" w:rsidP="000F73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A3872" w:rsidRDefault="007A3872" w:rsidP="000F73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сотрудничестве с правоохранительными</w:t>
            </w:r>
          </w:p>
          <w:p w:rsidR="007A3872" w:rsidRPr="00CC307B" w:rsidRDefault="007A3872" w:rsidP="000F73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органами </w:t>
            </w:r>
          </w:p>
        </w:tc>
        <w:tc>
          <w:tcPr>
            <w:tcW w:w="3827" w:type="dxa"/>
          </w:tcPr>
          <w:p w:rsidR="007A3872" w:rsidRPr="00CC307B" w:rsidRDefault="007A3872" w:rsidP="000F73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A3872" w:rsidRPr="00586820" w:rsidRDefault="007A3872" w:rsidP="000F7351">
      <w:pPr>
        <w:pStyle w:val="NormalWeb"/>
        <w:spacing w:before="0" w:beforeAutospacing="0" w:after="0" w:afterAutospacing="0"/>
        <w:ind w:left="5760"/>
        <w:rPr>
          <w:rFonts w:ascii="Times New Roman" w:hAnsi="Times New Roman" w:cs="Times New Roman"/>
          <w:sz w:val="22"/>
          <w:szCs w:val="22"/>
        </w:rPr>
      </w:pPr>
      <w:r w:rsidRPr="00586820">
        <w:rPr>
          <w:rFonts w:ascii="Times New Roman" w:hAnsi="Times New Roman" w:cs="Times New Roman"/>
          <w:sz w:val="22"/>
          <w:szCs w:val="22"/>
        </w:rPr>
        <w:t xml:space="preserve">Приложение № 6  </w:t>
      </w:r>
      <w:r w:rsidRPr="00586820">
        <w:rPr>
          <w:rFonts w:ascii="Times New Roman" w:hAnsi="Times New Roman" w:cs="Times New Roman"/>
        </w:rPr>
        <w:t xml:space="preserve">     </w:t>
      </w:r>
      <w:r w:rsidRPr="00586820">
        <w:rPr>
          <w:rFonts w:ascii="Times New Roman" w:hAnsi="Times New Roman" w:cs="Times New Roman"/>
          <w:sz w:val="22"/>
          <w:szCs w:val="22"/>
        </w:rPr>
        <w:t xml:space="preserve"> утверждено приказом  РГУ «Центр социальной  </w:t>
      </w:r>
    </w:p>
    <w:p w:rsidR="007A3872" w:rsidRPr="00586820" w:rsidRDefault="007A3872" w:rsidP="000F7351">
      <w:pPr>
        <w:pStyle w:val="NormalWeb"/>
        <w:spacing w:before="0" w:beforeAutospacing="0" w:after="0" w:afterAutospacing="0"/>
        <w:ind w:left="5760"/>
        <w:rPr>
          <w:rFonts w:ascii="Times New Roman" w:hAnsi="Times New Roman" w:cs="Times New Roman"/>
        </w:rPr>
      </w:pPr>
      <w:r w:rsidRPr="00586820">
        <w:rPr>
          <w:rFonts w:ascii="Times New Roman" w:hAnsi="Times New Roman" w:cs="Times New Roman"/>
          <w:sz w:val="22"/>
          <w:szCs w:val="22"/>
        </w:rPr>
        <w:t>поддержки населения» №</w:t>
      </w:r>
      <w:r>
        <w:rPr>
          <w:rFonts w:ascii="Times New Roman" w:hAnsi="Times New Roman" w:cs="Times New Roman"/>
          <w:sz w:val="22"/>
          <w:szCs w:val="22"/>
        </w:rPr>
        <w:t xml:space="preserve"> 65-од</w:t>
      </w:r>
      <w:r w:rsidRPr="00586820">
        <w:rPr>
          <w:rFonts w:ascii="Times New Roman" w:hAnsi="Times New Roman" w:cs="Times New Roman"/>
          <w:sz w:val="22"/>
          <w:szCs w:val="22"/>
        </w:rPr>
        <w:t xml:space="preserve"> от </w:t>
      </w:r>
      <w:r>
        <w:rPr>
          <w:rFonts w:ascii="Times New Roman" w:hAnsi="Times New Roman" w:cs="Times New Roman"/>
          <w:sz w:val="22"/>
          <w:szCs w:val="22"/>
        </w:rPr>
        <w:t>08.04.20</w:t>
      </w:r>
      <w:r w:rsidRPr="00586820">
        <w:rPr>
          <w:rFonts w:ascii="Times New Roman" w:hAnsi="Times New Roman" w:cs="Times New Roman"/>
          <w:sz w:val="22"/>
          <w:szCs w:val="22"/>
        </w:rPr>
        <w:t>2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586820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7A3872" w:rsidRDefault="007A3872" w:rsidP="00761994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7A3872" w:rsidRPr="000D6A5F" w:rsidRDefault="007A3872" w:rsidP="00761994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</w:t>
      </w:r>
      <w:r w:rsidRPr="00CC307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0D6A5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 Общие положения</w:t>
      </w:r>
    </w:p>
    <w:p w:rsidR="007A3872" w:rsidRPr="00CC307B" w:rsidRDefault="007A3872" w:rsidP="000F735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C307B">
        <w:rPr>
          <w:rFonts w:ascii="Times New Roman" w:hAnsi="Times New Roman" w:cs="Times New Roman"/>
          <w:sz w:val="24"/>
          <w:szCs w:val="24"/>
          <w:lang w:eastAsia="ru-RU"/>
        </w:rPr>
        <w:t xml:space="preserve">1.1. Настоящее </w:t>
      </w:r>
      <w:r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CC307B">
        <w:rPr>
          <w:rFonts w:ascii="Times New Roman" w:hAnsi="Times New Roman" w:cs="Times New Roman"/>
          <w:sz w:val="24"/>
          <w:szCs w:val="24"/>
          <w:lang w:eastAsia="ru-RU"/>
        </w:rPr>
        <w:t>оложение</w:t>
      </w:r>
      <w:r w:rsidRPr="004A374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о сотрудничестве с правоохранительными органами</w:t>
      </w:r>
      <w:r w:rsidRPr="00CC307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(далее – Положение) республиканского государственного учреждения «Центр социальной поддержки населения» и его обособленных подразделений</w:t>
      </w:r>
      <w:r w:rsidRPr="000D6A5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(далее – РГУ) </w:t>
      </w:r>
      <w:r w:rsidRPr="000D6A5F">
        <w:rPr>
          <w:rFonts w:ascii="Times New Roman" w:hAnsi="Times New Roman" w:cs="Times New Roman"/>
          <w:sz w:val="24"/>
          <w:szCs w:val="24"/>
          <w:lang w:eastAsia="ru-RU"/>
        </w:rPr>
        <w:t>разработано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D6A5F">
        <w:rPr>
          <w:rFonts w:ascii="Times New Roman" w:hAnsi="Times New Roman" w:cs="Times New Roman"/>
          <w:sz w:val="24"/>
          <w:szCs w:val="24"/>
          <w:lang w:eastAsia="ru-RU"/>
        </w:rPr>
        <w:t>в соответствии с Федеральным законом от 25 декабря 2008 г. №273-03 «О противодействии коррупции»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A3872" w:rsidRPr="000D6A5F" w:rsidRDefault="007A3872" w:rsidP="000F735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C307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1.2. Настоящее Положение </w:t>
      </w:r>
      <w:r w:rsidRPr="000D6A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устанавливает общие правила организации деятельности по взаимодействию с правоохранительными органами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РГУ</w:t>
      </w:r>
      <w:r w:rsidRPr="000D6A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определяет  задачи и компетенцию сторон по противодействию коррупции в РГУ.</w:t>
      </w:r>
    </w:p>
    <w:p w:rsidR="007A3872" w:rsidRDefault="007A3872" w:rsidP="000F735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D6A5F">
        <w:rPr>
          <w:rFonts w:ascii="Times New Roman" w:hAnsi="Times New Roman" w:cs="Times New Roman"/>
          <w:sz w:val="24"/>
          <w:szCs w:val="24"/>
          <w:lang w:eastAsia="ru-RU"/>
        </w:rPr>
        <w:t xml:space="preserve">1.3. </w:t>
      </w:r>
      <w:r>
        <w:rPr>
          <w:rFonts w:ascii="Times New Roman" w:hAnsi="Times New Roman" w:cs="Times New Roman"/>
          <w:sz w:val="24"/>
          <w:szCs w:val="24"/>
          <w:lang w:eastAsia="ru-RU"/>
        </w:rPr>
        <w:t>Задачами взаимодействия сторон являются:</w:t>
      </w:r>
    </w:p>
    <w:p w:rsidR="007A3872" w:rsidRDefault="007A3872" w:rsidP="000F735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 выявление и устранение причин и условий, порождающих коррупцию;</w:t>
      </w:r>
    </w:p>
    <w:p w:rsidR="007A3872" w:rsidRDefault="007A3872" w:rsidP="000F735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создание единой системы мониторинга и информирования работников правоохранительных органов по проблемам проявления коррупции;</w:t>
      </w:r>
    </w:p>
    <w:p w:rsidR="007A3872" w:rsidRDefault="007A3872" w:rsidP="000F735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антикоррупционная пропаганда;</w:t>
      </w:r>
    </w:p>
    <w:p w:rsidR="007A3872" w:rsidRDefault="007A3872" w:rsidP="000F735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привлечение правоохранительных органов к сотрудничеству по вопросам противодействия коррупции в целях выработки у работников навыков антикоррупционного поведения, формирования нетерпимого отношения к коррупции.</w:t>
      </w:r>
    </w:p>
    <w:p w:rsidR="007A3872" w:rsidRPr="00CC307B" w:rsidRDefault="007A3872" w:rsidP="000F7351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D6A5F">
        <w:rPr>
          <w:rFonts w:ascii="Times New Roman" w:hAnsi="Times New Roman" w:cs="Times New Roman"/>
          <w:sz w:val="24"/>
          <w:szCs w:val="24"/>
          <w:lang w:eastAsia="ru-RU"/>
        </w:rPr>
        <w:t xml:space="preserve">.  </w:t>
      </w:r>
    </w:p>
    <w:p w:rsidR="007A3872" w:rsidRPr="000D6A5F" w:rsidRDefault="007A3872" w:rsidP="000F7351">
      <w:pPr>
        <w:shd w:val="clear" w:color="auto" w:fill="FFFFFF"/>
        <w:tabs>
          <w:tab w:val="left" w:pos="454"/>
        </w:tabs>
        <w:spacing w:line="310" w:lineRule="exact"/>
        <w:ind w:left="14" w:right="14" w:firstLine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</w:t>
      </w:r>
      <w:r w:rsidRPr="000D6A5F">
        <w:rPr>
          <w:rFonts w:ascii="Times New Roman" w:hAnsi="Times New Roman" w:cs="Times New Roman"/>
          <w:b/>
          <w:bCs/>
          <w:sz w:val="24"/>
          <w:szCs w:val="24"/>
        </w:rPr>
        <w:t>2. Виды обращений в правоохранительные органы</w:t>
      </w:r>
    </w:p>
    <w:p w:rsidR="007A3872" w:rsidRPr="000D6A5F" w:rsidRDefault="007A3872" w:rsidP="000F7351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6A5F">
        <w:rPr>
          <w:rFonts w:ascii="Times New Roman" w:hAnsi="Times New Roman" w:cs="Times New Roman"/>
          <w:sz w:val="24"/>
          <w:szCs w:val="24"/>
        </w:rPr>
        <w:t>2.1. Обращение – предложение, заявление, жалоба, изложенные в письменной или устной форме и представленные в правоохранительные органы.</w:t>
      </w:r>
    </w:p>
    <w:p w:rsidR="007A3872" w:rsidRPr="000D6A5F" w:rsidRDefault="007A3872" w:rsidP="000F7351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6A5F">
        <w:rPr>
          <w:rFonts w:ascii="Times New Roman" w:hAnsi="Times New Roman" w:cs="Times New Roman"/>
          <w:sz w:val="24"/>
          <w:szCs w:val="24"/>
        </w:rPr>
        <w:t xml:space="preserve">2.1.1. Письменные обращения – </w:t>
      </w:r>
      <w:r w:rsidRPr="00E859E0">
        <w:rPr>
          <w:rFonts w:ascii="Times New Roman" w:hAnsi="Times New Roman" w:cs="Times New Roman"/>
        </w:rPr>
        <w:t xml:space="preserve">это направленные в правоохранительный орган в письменной форме или в форме электронного документа предложение, заявление или жалоба, </w:t>
      </w:r>
      <w:r>
        <w:rPr>
          <w:rFonts w:ascii="Times New Roman" w:hAnsi="Times New Roman" w:cs="Times New Roman"/>
        </w:rPr>
        <w:t xml:space="preserve">которые </w:t>
      </w:r>
      <w:r w:rsidRPr="000D6A5F">
        <w:rPr>
          <w:rFonts w:ascii="Times New Roman" w:hAnsi="Times New Roman" w:cs="Times New Roman"/>
          <w:sz w:val="24"/>
          <w:szCs w:val="24"/>
        </w:rPr>
        <w:t>использую</w:t>
      </w:r>
      <w:r>
        <w:rPr>
          <w:rFonts w:ascii="Times New Roman" w:hAnsi="Times New Roman" w:cs="Times New Roman"/>
          <w:sz w:val="24"/>
          <w:szCs w:val="24"/>
        </w:rPr>
        <w:t>тся</w:t>
      </w:r>
      <w:r w:rsidRPr="000D6A5F">
        <w:rPr>
          <w:rFonts w:ascii="Times New Roman" w:hAnsi="Times New Roman" w:cs="Times New Roman"/>
          <w:sz w:val="24"/>
          <w:szCs w:val="24"/>
        </w:rPr>
        <w:t xml:space="preserve"> в качестве инструмента оперативного информационного обмена между    РГУ и правоохранительными органами.</w:t>
      </w:r>
    </w:p>
    <w:p w:rsidR="007A3872" w:rsidRPr="000D6A5F" w:rsidRDefault="007A3872" w:rsidP="000F7351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6A5F">
        <w:rPr>
          <w:rFonts w:ascii="Times New Roman" w:hAnsi="Times New Roman" w:cs="Times New Roman"/>
          <w:sz w:val="24"/>
          <w:szCs w:val="24"/>
        </w:rPr>
        <w:t>2.1.2. Устные обращения – это обращени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0D6A5F">
        <w:rPr>
          <w:rFonts w:ascii="Times New Roman" w:hAnsi="Times New Roman" w:cs="Times New Roman"/>
          <w:sz w:val="24"/>
          <w:szCs w:val="24"/>
        </w:rPr>
        <w:t>, поступающие во время личного приема руководителя РГУ или его заместителей,</w:t>
      </w:r>
      <w:r>
        <w:rPr>
          <w:rFonts w:ascii="Times New Roman" w:hAnsi="Times New Roman" w:cs="Times New Roman"/>
          <w:sz w:val="24"/>
          <w:szCs w:val="24"/>
        </w:rPr>
        <w:t xml:space="preserve"> начальников обособленных подразделений, а так же руководителей правоохранительных органов.</w:t>
      </w:r>
    </w:p>
    <w:p w:rsidR="007A3872" w:rsidRPr="000D6A5F" w:rsidRDefault="007A3872" w:rsidP="000F7351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6A5F">
        <w:rPr>
          <w:rFonts w:ascii="Times New Roman" w:hAnsi="Times New Roman" w:cs="Times New Roman"/>
          <w:sz w:val="24"/>
          <w:szCs w:val="24"/>
        </w:rPr>
        <w:t>2.2. Предложение – вид обращения, цель которого обратить внимание на необходимость совершенствования работы органов, организаций (предприятий, учреждений или общественных объединений) и рекомендовать конкретные пути и способы решения поставленных задач.</w:t>
      </w:r>
    </w:p>
    <w:p w:rsidR="007A3872" w:rsidRPr="000D6A5F" w:rsidRDefault="007A3872" w:rsidP="000F7351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6A5F">
        <w:rPr>
          <w:rFonts w:ascii="Times New Roman" w:hAnsi="Times New Roman" w:cs="Times New Roman"/>
          <w:sz w:val="24"/>
          <w:szCs w:val="24"/>
        </w:rPr>
        <w:t>2.3. Заявление – вид обращения, направленный на реализацию прав и интересов   РГУ. Выражая просьбу, заявление может сигнализировать и об определенных недостатках в деятельности органов, организаций (предприятий, учреждений или общественных объединений). В отличие от предложения, в нем не раскрываются пути и не предлагаются способы решения поставленных задач.</w:t>
      </w:r>
    </w:p>
    <w:p w:rsidR="007A3872" w:rsidRPr="000D6A5F" w:rsidRDefault="007A3872" w:rsidP="000F7351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6A5F">
        <w:rPr>
          <w:rFonts w:ascii="Times New Roman" w:hAnsi="Times New Roman" w:cs="Times New Roman"/>
          <w:sz w:val="24"/>
          <w:szCs w:val="24"/>
        </w:rPr>
        <w:t xml:space="preserve">2.4. Жалоба – вид обращения, в котором идет речь о нарушении прав и интересов   РГУ. В жалобе содержится информация о нарушении прав и интересов и просьба об их восстановлении, а также обоснованная критика в адрес органов, организаций (предприятий, учреждений или общественных объединений), должностных лиц и отдельных лиц, в результате необоснованных действий которых либо необоснованного отказа в совершении действий произошло нарушение прав и интересов  </w:t>
      </w:r>
      <w:r>
        <w:rPr>
          <w:rFonts w:ascii="Times New Roman" w:hAnsi="Times New Roman" w:cs="Times New Roman"/>
          <w:sz w:val="24"/>
          <w:szCs w:val="24"/>
        </w:rPr>
        <w:t>РГУ</w:t>
      </w:r>
      <w:r w:rsidRPr="000D6A5F">
        <w:rPr>
          <w:rFonts w:ascii="Times New Roman" w:hAnsi="Times New Roman" w:cs="Times New Roman"/>
          <w:sz w:val="24"/>
          <w:szCs w:val="24"/>
        </w:rPr>
        <w:t>.</w:t>
      </w:r>
    </w:p>
    <w:p w:rsidR="007A3872" w:rsidRPr="000D6A5F" w:rsidRDefault="007A3872" w:rsidP="000F7351">
      <w:pPr>
        <w:shd w:val="clear" w:color="auto" w:fill="FFFFFF"/>
        <w:spacing w:before="310" w:line="310" w:lineRule="exact"/>
        <w:ind w:left="29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</w:t>
      </w:r>
      <w:r w:rsidRPr="000D6A5F">
        <w:rPr>
          <w:rFonts w:ascii="Times New Roman" w:hAnsi="Times New Roman" w:cs="Times New Roman"/>
          <w:b/>
          <w:bCs/>
          <w:sz w:val="24"/>
          <w:szCs w:val="24"/>
        </w:rPr>
        <w:t>3. Порядок взаимодействия с правоохранительными органами</w:t>
      </w:r>
    </w:p>
    <w:p w:rsidR="007A3872" w:rsidRPr="000D6A5F" w:rsidRDefault="007A3872" w:rsidP="000F7351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6A5F">
        <w:rPr>
          <w:rFonts w:ascii="Times New Roman" w:hAnsi="Times New Roman" w:cs="Times New Roman"/>
          <w:spacing w:val="-3"/>
          <w:sz w:val="24"/>
          <w:szCs w:val="24"/>
        </w:rPr>
        <w:t>3.1.</w:t>
      </w:r>
      <w:r w:rsidRPr="000D6A5F">
        <w:rPr>
          <w:rFonts w:ascii="Times New Roman" w:hAnsi="Times New Roman" w:cs="Times New Roman"/>
          <w:sz w:val="24"/>
          <w:szCs w:val="24"/>
        </w:rPr>
        <w:tab/>
        <w:t>РГУ принимает на себя публичное обязательство</w:t>
      </w:r>
      <w:r w:rsidRPr="000D6A5F">
        <w:rPr>
          <w:rFonts w:ascii="Times New Roman" w:hAnsi="Times New Roman" w:cs="Times New Roman"/>
          <w:sz w:val="24"/>
          <w:szCs w:val="24"/>
        </w:rPr>
        <w:br/>
        <w:t>сообщать в соответствующие правоохранительные органы о случаях</w:t>
      </w:r>
      <w:r w:rsidRPr="000D6A5F">
        <w:rPr>
          <w:rFonts w:ascii="Times New Roman" w:hAnsi="Times New Roman" w:cs="Times New Roman"/>
          <w:sz w:val="24"/>
          <w:szCs w:val="24"/>
        </w:rPr>
        <w:br/>
        <w:t>совершения коррупционных правонарушений, о которых работникам</w:t>
      </w:r>
      <w:r w:rsidRPr="000D6A5F">
        <w:rPr>
          <w:rFonts w:ascii="Times New Roman" w:hAnsi="Times New Roman" w:cs="Times New Roman"/>
          <w:sz w:val="24"/>
          <w:szCs w:val="24"/>
        </w:rPr>
        <w:br/>
        <w:t>РГУ  стало известно.</w:t>
      </w:r>
    </w:p>
    <w:p w:rsidR="007A3872" w:rsidRPr="000D6A5F" w:rsidRDefault="007A3872" w:rsidP="000F7351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6A5F">
        <w:rPr>
          <w:rFonts w:ascii="Times New Roman" w:hAnsi="Times New Roman" w:cs="Times New Roman"/>
          <w:spacing w:val="-3"/>
          <w:sz w:val="24"/>
          <w:szCs w:val="24"/>
        </w:rPr>
        <w:t>3.2.</w:t>
      </w:r>
      <w:r w:rsidRPr="000D6A5F">
        <w:rPr>
          <w:rFonts w:ascii="Times New Roman" w:hAnsi="Times New Roman" w:cs="Times New Roman"/>
          <w:sz w:val="24"/>
          <w:szCs w:val="24"/>
        </w:rPr>
        <w:tab/>
        <w:t>РГУ принимает на себя обязательство воздерживаться от</w:t>
      </w:r>
      <w:r w:rsidRPr="000D6A5F">
        <w:rPr>
          <w:rFonts w:ascii="Times New Roman" w:hAnsi="Times New Roman" w:cs="Times New Roman"/>
          <w:sz w:val="24"/>
          <w:szCs w:val="24"/>
        </w:rPr>
        <w:br/>
        <w:t xml:space="preserve">каких-либо   санкций   в   отношении   своих   </w:t>
      </w:r>
      <w:r>
        <w:rPr>
          <w:rFonts w:ascii="Times New Roman" w:hAnsi="Times New Roman" w:cs="Times New Roman"/>
          <w:sz w:val="24"/>
          <w:szCs w:val="24"/>
        </w:rPr>
        <w:t>работников</w:t>
      </w:r>
      <w:r w:rsidRPr="000D6A5F">
        <w:rPr>
          <w:rFonts w:ascii="Times New Roman" w:hAnsi="Times New Roman" w:cs="Times New Roman"/>
          <w:sz w:val="24"/>
          <w:szCs w:val="24"/>
        </w:rPr>
        <w:t>,   сообщивших  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</w:p>
    <w:p w:rsidR="007A3872" w:rsidRPr="000D6A5F" w:rsidRDefault="007A3872" w:rsidP="000F7351">
      <w:pPr>
        <w:pStyle w:val="NoSpacing"/>
        <w:ind w:firstLine="72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0D6A5F">
        <w:rPr>
          <w:rFonts w:ascii="Times New Roman" w:hAnsi="Times New Roman" w:cs="Times New Roman"/>
          <w:sz w:val="24"/>
          <w:szCs w:val="24"/>
        </w:rPr>
        <w:t>3.3. Ответственность за своевременное обращение в правоохранительные органы о подготовке или совершении коррупционного правонарушения возлагается на лиц,  ответственных за профилактику коррупционных и иных правонарушений в   РГУ.</w:t>
      </w:r>
    </w:p>
    <w:p w:rsidR="007A3872" w:rsidRPr="000D6A5F" w:rsidRDefault="007A3872" w:rsidP="000F7351">
      <w:pPr>
        <w:pStyle w:val="NoSpacing"/>
        <w:ind w:firstLine="72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0D6A5F">
        <w:rPr>
          <w:rFonts w:ascii="Times New Roman" w:hAnsi="Times New Roman" w:cs="Times New Roman"/>
          <w:spacing w:val="-3"/>
          <w:sz w:val="24"/>
          <w:szCs w:val="24"/>
        </w:rPr>
        <w:t xml:space="preserve">3.4. </w:t>
      </w:r>
      <w:r w:rsidRPr="000D6A5F">
        <w:rPr>
          <w:rFonts w:ascii="Times New Roman" w:hAnsi="Times New Roman" w:cs="Times New Roman"/>
          <w:sz w:val="24"/>
          <w:szCs w:val="24"/>
        </w:rPr>
        <w:t>Руководство и сотрудники РГУ обязу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0D6A5F">
        <w:rPr>
          <w:rFonts w:ascii="Times New Roman" w:hAnsi="Times New Roman" w:cs="Times New Roman"/>
          <w:sz w:val="24"/>
          <w:szCs w:val="24"/>
        </w:rPr>
        <w:t>тся оказывать поддержку в выявлении и расследовании правоохранительными органами фактов коррупции, предпринимать необходимые меры по сохранению и передаче в правоохранительные органы документов и информации, содержащей данные о коррупционных правонарушениях.</w:t>
      </w:r>
    </w:p>
    <w:p w:rsidR="007A3872" w:rsidRPr="000D6A5F" w:rsidRDefault="007A3872" w:rsidP="000F7351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6A5F">
        <w:rPr>
          <w:rFonts w:ascii="Times New Roman" w:hAnsi="Times New Roman" w:cs="Times New Roman"/>
          <w:spacing w:val="-3"/>
          <w:sz w:val="24"/>
          <w:szCs w:val="24"/>
        </w:rPr>
        <w:t xml:space="preserve">3.5. </w:t>
      </w:r>
      <w:r w:rsidRPr="000D6A5F">
        <w:rPr>
          <w:rFonts w:ascii="Times New Roman" w:hAnsi="Times New Roman" w:cs="Times New Roman"/>
          <w:sz w:val="24"/>
          <w:szCs w:val="24"/>
        </w:rPr>
        <w:t>Руководство РГУ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A5F">
        <w:rPr>
          <w:rFonts w:ascii="Times New Roman" w:hAnsi="Times New Roman" w:cs="Times New Roman"/>
          <w:sz w:val="24"/>
          <w:szCs w:val="24"/>
        </w:rPr>
        <w:t>обязуется не допускать вмешательства в выполнение служебных обязанностей должностными лицами судебных или правоохранительных органов.</w:t>
      </w:r>
    </w:p>
    <w:p w:rsidR="007A3872" w:rsidRPr="000D6A5F" w:rsidRDefault="007A3872" w:rsidP="000F7351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6A5F">
        <w:rPr>
          <w:rFonts w:ascii="Times New Roman" w:hAnsi="Times New Roman" w:cs="Times New Roman"/>
          <w:sz w:val="24"/>
          <w:szCs w:val="24"/>
        </w:rPr>
        <w:t>3.6.  Все письменные обращения к представителям правоохранительных органов  готовятся инициаторами обращений</w:t>
      </w:r>
      <w:r>
        <w:rPr>
          <w:rFonts w:ascii="Times New Roman" w:hAnsi="Times New Roman" w:cs="Times New Roman"/>
          <w:sz w:val="24"/>
          <w:szCs w:val="24"/>
        </w:rPr>
        <w:t xml:space="preserve"> - работниками </w:t>
      </w:r>
      <w:r w:rsidRPr="000D6A5F">
        <w:rPr>
          <w:rFonts w:ascii="Times New Roman" w:hAnsi="Times New Roman" w:cs="Times New Roman"/>
          <w:sz w:val="24"/>
          <w:szCs w:val="24"/>
        </w:rPr>
        <w:t>РГУ, с обязательным согласованием с руководителем РГУ</w:t>
      </w:r>
      <w:r>
        <w:rPr>
          <w:rFonts w:ascii="Times New Roman" w:hAnsi="Times New Roman" w:cs="Times New Roman"/>
          <w:sz w:val="24"/>
          <w:szCs w:val="24"/>
        </w:rPr>
        <w:t>, начальниками обособленных подразделений</w:t>
      </w:r>
      <w:r w:rsidRPr="000D6A5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Начальники</w:t>
      </w:r>
      <w:r w:rsidRPr="000D6A5F">
        <w:rPr>
          <w:rFonts w:ascii="Times New Roman" w:hAnsi="Times New Roman" w:cs="Times New Roman"/>
          <w:sz w:val="24"/>
          <w:szCs w:val="24"/>
        </w:rPr>
        <w:t xml:space="preserve"> обособленных подразделений РГУ несут персональную ответственность за эффективность осуществления  взаимодействия</w:t>
      </w:r>
      <w:r>
        <w:rPr>
          <w:rFonts w:ascii="Times New Roman" w:hAnsi="Times New Roman" w:cs="Times New Roman"/>
          <w:sz w:val="24"/>
          <w:szCs w:val="24"/>
        </w:rPr>
        <w:t xml:space="preserve"> с правоохранительными органами</w:t>
      </w:r>
      <w:r w:rsidRPr="000D6A5F">
        <w:rPr>
          <w:rFonts w:ascii="Times New Roman" w:hAnsi="Times New Roman" w:cs="Times New Roman"/>
          <w:sz w:val="24"/>
          <w:szCs w:val="24"/>
        </w:rPr>
        <w:t>.</w:t>
      </w:r>
    </w:p>
    <w:p w:rsidR="007A3872" w:rsidRPr="000D6A5F" w:rsidRDefault="007A3872" w:rsidP="000F7351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A3872" w:rsidRPr="000D6A5F" w:rsidRDefault="007A3872" w:rsidP="000F7351">
      <w:pPr>
        <w:pStyle w:val="NoSpacing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                          </w:t>
      </w:r>
      <w:r w:rsidRPr="000D6A5F">
        <w:rPr>
          <w:rFonts w:ascii="Times New Roman" w:hAnsi="Times New Roman" w:cs="Times New Roman"/>
          <w:b/>
          <w:bCs/>
          <w:spacing w:val="-8"/>
          <w:sz w:val="24"/>
          <w:szCs w:val="24"/>
        </w:rPr>
        <w:t>4.</w:t>
      </w:r>
      <w:r w:rsidRPr="000D6A5F">
        <w:rPr>
          <w:rFonts w:ascii="Times New Roman" w:hAnsi="Times New Roman" w:cs="Times New Roman"/>
          <w:b/>
          <w:bCs/>
          <w:sz w:val="24"/>
          <w:szCs w:val="24"/>
        </w:rPr>
        <w:t xml:space="preserve"> Формы взаимодействия с правоохранительными органами</w:t>
      </w:r>
    </w:p>
    <w:p w:rsidR="007A3872" w:rsidRPr="000D6A5F" w:rsidRDefault="007A3872" w:rsidP="000F7351">
      <w:pPr>
        <w:pStyle w:val="NoSpacing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7A3872" w:rsidRPr="000D6A5F" w:rsidRDefault="007A3872" w:rsidP="000F7351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6A5F">
        <w:rPr>
          <w:rFonts w:ascii="Times New Roman" w:hAnsi="Times New Roman" w:cs="Times New Roman"/>
          <w:sz w:val="24"/>
          <w:szCs w:val="24"/>
        </w:rPr>
        <w:t xml:space="preserve">4.1. 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</w:t>
      </w:r>
      <w:r>
        <w:rPr>
          <w:rFonts w:ascii="Times New Roman" w:hAnsi="Times New Roman" w:cs="Times New Roman"/>
          <w:sz w:val="24"/>
          <w:szCs w:val="24"/>
        </w:rPr>
        <w:t>РГУ</w:t>
      </w:r>
      <w:r w:rsidRPr="000D6A5F">
        <w:rPr>
          <w:rFonts w:ascii="Times New Roman" w:hAnsi="Times New Roman" w:cs="Times New Roman"/>
          <w:sz w:val="24"/>
          <w:szCs w:val="24"/>
        </w:rPr>
        <w:t xml:space="preserve"> по вопросам предупреждения и противодействия коррупции.</w:t>
      </w:r>
    </w:p>
    <w:p w:rsidR="007A3872" w:rsidRPr="000D6A5F" w:rsidRDefault="007A3872" w:rsidP="000F7351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6A5F">
        <w:rPr>
          <w:rFonts w:ascii="Times New Roman" w:hAnsi="Times New Roman" w:cs="Times New Roman"/>
          <w:sz w:val="24"/>
          <w:szCs w:val="24"/>
        </w:rPr>
        <w:t>4.2.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7A3872" w:rsidRPr="000D6A5F" w:rsidRDefault="007A3872" w:rsidP="000F7351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6A5F">
        <w:rPr>
          <w:rFonts w:ascii="Times New Roman" w:hAnsi="Times New Roman" w:cs="Times New Roman"/>
          <w:sz w:val="24"/>
          <w:szCs w:val="24"/>
        </w:rPr>
        <w:t xml:space="preserve">4.3.  Взаимное содействие по обмену информацией,  </w:t>
      </w:r>
      <w:r>
        <w:rPr>
          <w:rFonts w:ascii="Times New Roman" w:hAnsi="Times New Roman" w:cs="Times New Roman"/>
          <w:sz w:val="24"/>
          <w:szCs w:val="24"/>
        </w:rPr>
        <w:t xml:space="preserve">оказанию консультативной, </w:t>
      </w:r>
      <w:r w:rsidRPr="000D6A5F">
        <w:rPr>
          <w:rFonts w:ascii="Times New Roman" w:hAnsi="Times New Roman" w:cs="Times New Roman"/>
          <w:sz w:val="24"/>
          <w:szCs w:val="24"/>
        </w:rPr>
        <w:t xml:space="preserve">правовой помощи и </w:t>
      </w:r>
      <w:r>
        <w:rPr>
          <w:rFonts w:ascii="Times New Roman" w:hAnsi="Times New Roman" w:cs="Times New Roman"/>
          <w:sz w:val="24"/>
          <w:szCs w:val="24"/>
        </w:rPr>
        <w:t xml:space="preserve">проведению </w:t>
      </w:r>
      <w:r w:rsidRPr="000D6A5F">
        <w:rPr>
          <w:rFonts w:ascii="Times New Roman" w:hAnsi="Times New Roman" w:cs="Times New Roman"/>
          <w:sz w:val="24"/>
          <w:szCs w:val="24"/>
        </w:rPr>
        <w:t>мероприятий по предотвращению возникновения коррупциогенных факторов.</w:t>
      </w:r>
    </w:p>
    <w:p w:rsidR="007A3872" w:rsidRPr="000D6A5F" w:rsidRDefault="007A3872" w:rsidP="000F7351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6A5F">
        <w:rPr>
          <w:rFonts w:ascii="Times New Roman" w:hAnsi="Times New Roman" w:cs="Times New Roman"/>
          <w:sz w:val="24"/>
          <w:szCs w:val="24"/>
        </w:rPr>
        <w:t>4.4. Сотрудничество может осуществляться и в других формах, которые соответствуют задачам настоящего Положения.</w:t>
      </w:r>
    </w:p>
    <w:p w:rsidR="007A3872" w:rsidRPr="000D6A5F" w:rsidRDefault="007A3872" w:rsidP="000F7351">
      <w:pPr>
        <w:shd w:val="clear" w:color="auto" w:fill="FFFFFF"/>
        <w:tabs>
          <w:tab w:val="left" w:pos="281"/>
        </w:tabs>
        <w:spacing w:before="310" w:line="310" w:lineRule="exact"/>
        <w:ind w:left="22"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0D6A5F">
        <w:rPr>
          <w:rFonts w:ascii="Times New Roman" w:hAnsi="Times New Roman" w:cs="Times New Roman"/>
          <w:b/>
          <w:bCs/>
          <w:spacing w:val="-15"/>
          <w:sz w:val="24"/>
          <w:szCs w:val="24"/>
        </w:rPr>
        <w:t>5.</w:t>
      </w:r>
      <w:r w:rsidRPr="000D6A5F">
        <w:rPr>
          <w:rFonts w:ascii="Times New Roman" w:hAnsi="Times New Roman" w:cs="Times New Roman"/>
          <w:b/>
          <w:bCs/>
          <w:sz w:val="24"/>
          <w:szCs w:val="24"/>
        </w:rPr>
        <w:tab/>
        <w:t>Заключительные положения</w:t>
      </w:r>
    </w:p>
    <w:p w:rsidR="007A3872" w:rsidRPr="000D6A5F" w:rsidRDefault="007A3872" w:rsidP="000F7351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8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6A5F">
        <w:rPr>
          <w:rFonts w:ascii="Times New Roman" w:hAnsi="Times New Roman" w:cs="Times New Roman"/>
          <w:sz w:val="24"/>
          <w:szCs w:val="24"/>
        </w:rPr>
        <w:t>5.1. Настоящ</w:t>
      </w:r>
      <w:r>
        <w:rPr>
          <w:rFonts w:ascii="Times New Roman" w:hAnsi="Times New Roman" w:cs="Times New Roman"/>
          <w:sz w:val="24"/>
          <w:szCs w:val="24"/>
        </w:rPr>
        <w:t>ее Положение</w:t>
      </w:r>
      <w:r w:rsidRPr="000D6A5F">
        <w:rPr>
          <w:rFonts w:ascii="Times New Roman" w:hAnsi="Times New Roman" w:cs="Times New Roman"/>
          <w:sz w:val="24"/>
          <w:szCs w:val="24"/>
        </w:rPr>
        <w:t xml:space="preserve"> вступает в силу с момента его утверждения руководителем РГУ, </w:t>
      </w:r>
      <w:r>
        <w:rPr>
          <w:rFonts w:ascii="Times New Roman" w:hAnsi="Times New Roman" w:cs="Times New Roman"/>
          <w:sz w:val="24"/>
          <w:szCs w:val="24"/>
        </w:rPr>
        <w:t xml:space="preserve">и действует до </w:t>
      </w:r>
      <w:r w:rsidRPr="000D6A5F">
        <w:rPr>
          <w:rFonts w:ascii="Times New Roman" w:hAnsi="Times New Roman" w:cs="Times New Roman"/>
          <w:sz w:val="24"/>
          <w:szCs w:val="24"/>
        </w:rPr>
        <w:t xml:space="preserve"> утверждения нового </w:t>
      </w:r>
      <w:r>
        <w:rPr>
          <w:rFonts w:ascii="Times New Roman" w:hAnsi="Times New Roman" w:cs="Times New Roman"/>
          <w:sz w:val="24"/>
          <w:szCs w:val="24"/>
        </w:rPr>
        <w:t>Положения</w:t>
      </w:r>
      <w:r w:rsidRPr="000D6A5F">
        <w:rPr>
          <w:rFonts w:ascii="Times New Roman" w:hAnsi="Times New Roman" w:cs="Times New Roman"/>
          <w:sz w:val="24"/>
          <w:szCs w:val="24"/>
        </w:rPr>
        <w:t>.</w:t>
      </w:r>
    </w:p>
    <w:p w:rsidR="007A3872" w:rsidRPr="000D6A5F" w:rsidRDefault="007A3872" w:rsidP="000F7351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8" w:firstLine="720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0D6A5F">
        <w:rPr>
          <w:rFonts w:ascii="Times New Roman" w:hAnsi="Times New Roman" w:cs="Times New Roman"/>
          <w:sz w:val="24"/>
          <w:szCs w:val="24"/>
        </w:rPr>
        <w:t>5.2. В настоящ</w:t>
      </w:r>
      <w:r>
        <w:rPr>
          <w:rFonts w:ascii="Times New Roman" w:hAnsi="Times New Roman" w:cs="Times New Roman"/>
          <w:sz w:val="24"/>
          <w:szCs w:val="24"/>
        </w:rPr>
        <w:t>ее Положение</w:t>
      </w:r>
      <w:r w:rsidRPr="000D6A5F">
        <w:rPr>
          <w:rFonts w:ascii="Times New Roman" w:hAnsi="Times New Roman" w:cs="Times New Roman"/>
          <w:sz w:val="24"/>
          <w:szCs w:val="24"/>
        </w:rPr>
        <w:t xml:space="preserve"> при необходимости могут быть внесены изменения и дополнения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7A3872" w:rsidRPr="000D6A5F" w:rsidSect="000F7351">
      <w:pgSz w:w="11906" w:h="16838"/>
      <w:pgMar w:top="709" w:right="74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1F0EDF"/>
    <w:multiLevelType w:val="multilevel"/>
    <w:tmpl w:val="66006F5C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0DA2"/>
    <w:rsid w:val="000D6A5F"/>
    <w:rsid w:val="000F1AC0"/>
    <w:rsid w:val="000F7351"/>
    <w:rsid w:val="002234C9"/>
    <w:rsid w:val="0026429A"/>
    <w:rsid w:val="003270FD"/>
    <w:rsid w:val="00347CD0"/>
    <w:rsid w:val="00370703"/>
    <w:rsid w:val="003D0DA2"/>
    <w:rsid w:val="003D4D43"/>
    <w:rsid w:val="004A374E"/>
    <w:rsid w:val="00542FC7"/>
    <w:rsid w:val="0056435B"/>
    <w:rsid w:val="00586820"/>
    <w:rsid w:val="0059766A"/>
    <w:rsid w:val="005E4D87"/>
    <w:rsid w:val="006C0A2C"/>
    <w:rsid w:val="00750CBC"/>
    <w:rsid w:val="00761994"/>
    <w:rsid w:val="007A3872"/>
    <w:rsid w:val="008D0E45"/>
    <w:rsid w:val="009A3933"/>
    <w:rsid w:val="009A5E83"/>
    <w:rsid w:val="009B2FB0"/>
    <w:rsid w:val="00B2039B"/>
    <w:rsid w:val="00B30382"/>
    <w:rsid w:val="00B63601"/>
    <w:rsid w:val="00C2361B"/>
    <w:rsid w:val="00C71F32"/>
    <w:rsid w:val="00CB2F57"/>
    <w:rsid w:val="00CC307B"/>
    <w:rsid w:val="00CE5C3E"/>
    <w:rsid w:val="00D62146"/>
    <w:rsid w:val="00DF3C71"/>
    <w:rsid w:val="00E859E0"/>
    <w:rsid w:val="00EA6CBF"/>
    <w:rsid w:val="00EC6644"/>
    <w:rsid w:val="00F4618D"/>
    <w:rsid w:val="00F66029"/>
    <w:rsid w:val="00FC38CA"/>
    <w:rsid w:val="00FD3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6CBF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C23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2361B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761994"/>
    <w:rPr>
      <w:rFonts w:eastAsia="Times New Roman" w:cs="Calibri"/>
    </w:rPr>
  </w:style>
  <w:style w:type="paragraph" w:styleId="ListParagraph">
    <w:name w:val="List Paragraph"/>
    <w:basedOn w:val="Normal"/>
    <w:uiPriority w:val="99"/>
    <w:qFormat/>
    <w:rsid w:val="0076199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rsid w:val="000F7351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78</TotalTime>
  <Pages>2</Pages>
  <Words>876</Words>
  <Characters>4994</Characters>
  <Application>Microsoft Office Outlook</Application>
  <DocSecurity>0</DocSecurity>
  <Lines>0</Lines>
  <Paragraphs>0</Paragraphs>
  <ScaleCrop>false</ScaleCrop>
  <Company>ОКО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ербанова3</dc:creator>
  <cp:keywords/>
  <dc:description/>
  <cp:lastModifiedBy>kruglykova</cp:lastModifiedBy>
  <cp:revision>12</cp:revision>
  <cp:lastPrinted>2021-03-04T01:44:00Z</cp:lastPrinted>
  <dcterms:created xsi:type="dcterms:W3CDTF">2021-02-25T01:32:00Z</dcterms:created>
  <dcterms:modified xsi:type="dcterms:W3CDTF">2026-04-29T05:42:00Z</dcterms:modified>
</cp:coreProperties>
</file>