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06" w:type="dxa"/>
        <w:tblLayout w:type="fixed"/>
        <w:tblLook w:val="0000"/>
      </w:tblPr>
      <w:tblGrid>
        <w:gridCol w:w="3969"/>
        <w:gridCol w:w="1985"/>
        <w:gridCol w:w="3969"/>
      </w:tblGrid>
      <w:tr w:rsidR="00F045E0" w:rsidRPr="00A93BAD">
        <w:trPr>
          <w:trHeight w:val="1406"/>
        </w:trPr>
        <w:tc>
          <w:tcPr>
            <w:tcW w:w="3969" w:type="dxa"/>
          </w:tcPr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keepNext/>
              <w:suppressAutoHyphens/>
              <w:spacing w:before="240" w:after="60" w:line="240" w:lineRule="auto"/>
              <w:jc w:val="center"/>
              <w:outlineLvl w:val="0"/>
              <w:rPr>
                <w:rFonts w:ascii="Cambria" w:hAnsi="Cambria" w:cs="Cambria"/>
                <w:b/>
                <w:bCs/>
                <w:kern w:val="32"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5" w:type="dxa"/>
          </w:tcPr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62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64.5pt" fillcolor="window">
                  <v:imagedata r:id="rId5" o:title="" gain="74473f" blacklevel="5898f"/>
                </v:shape>
              </w:pict>
            </w:r>
          </w:p>
        </w:tc>
        <w:tc>
          <w:tcPr>
            <w:tcW w:w="3969" w:type="dxa"/>
          </w:tcPr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keepNext/>
              <w:suppressAutoHyphens/>
              <w:spacing w:before="240" w:after="60" w:line="240" w:lineRule="auto"/>
              <w:jc w:val="center"/>
              <w:outlineLvl w:val="0"/>
              <w:rPr>
                <w:rFonts w:ascii="Cambria" w:hAnsi="Cambria" w:cs="Cambria"/>
                <w:b/>
                <w:bCs/>
                <w:kern w:val="32"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45E0" w:rsidRPr="00A93BAD">
        <w:trPr>
          <w:cantSplit/>
          <w:trHeight w:val="846"/>
        </w:trPr>
        <w:tc>
          <w:tcPr>
            <w:tcW w:w="9923" w:type="dxa"/>
            <w:gridSpan w:val="3"/>
          </w:tcPr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noProof/>
                <w:lang w:eastAsia="ru-RU"/>
              </w:rPr>
              <w:pict>
                <v:line id="_x0000_s1026" style="position:absolute;left:0;text-align:left;z-index:251658240;mso-position-horizontal-relative:text;mso-position-vertical-relative:text" from="1.1pt,30.45pt" to="497.9pt,32.2pt" o:allowincell="f" strokecolor="yellow" strokeweight="2.25pt"/>
              </w:pict>
            </w:r>
            <w:r>
              <w:rPr>
                <w:noProof/>
                <w:lang w:eastAsia="ru-RU"/>
              </w:rPr>
              <w:pict>
                <v:line id="_x0000_s1027" style="position:absolute;left:0;text-align:left;flip:y;z-index:251659264;mso-position-horizontal-relative:text;mso-position-vertical-relative:text" from="1.1pt,23.25pt" to="497.9pt,23.25pt" o:allowincell="f" strokecolor="#0cf" strokeweight="2.25pt"/>
              </w:pict>
            </w:r>
            <w:r w:rsidRPr="00A93BAD">
              <w:rPr>
                <w:rFonts w:ascii="Times New Roman" w:hAnsi="Times New Roman" w:cs="Times New Roman"/>
                <w:b/>
                <w:bCs/>
                <w:lang w:eastAsia="ar-SA"/>
              </w:rPr>
              <w:t>МИНИСТЕРСТВО  СОЦИАЛЬНОЙ ЗАЩИТЫ НАСЕЛЕНИЯ РЕСПУБЛИКИ БУРЯТИЯ</w:t>
            </w: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F045E0" w:rsidRPr="00A93BAD">
        <w:trPr>
          <w:cantSplit/>
          <w:trHeight w:val="432"/>
        </w:trPr>
        <w:tc>
          <w:tcPr>
            <w:tcW w:w="9923" w:type="dxa"/>
            <w:gridSpan w:val="3"/>
          </w:tcPr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3B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Республиканское государственное учреждение</w:t>
            </w:r>
          </w:p>
          <w:p w:rsidR="00F045E0" w:rsidRPr="00A93BAD" w:rsidRDefault="00F045E0" w:rsidP="00A93B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ar-SA"/>
              </w:rPr>
            </w:pPr>
            <w:r w:rsidRPr="00A93BA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eastAsia="ar-SA"/>
              </w:rPr>
              <w:t>«Центр социальной поддержки населения»</w:t>
            </w:r>
          </w:p>
        </w:tc>
      </w:tr>
    </w:tbl>
    <w:p w:rsidR="00F045E0" w:rsidRPr="00A93BAD" w:rsidRDefault="00F045E0" w:rsidP="00A93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F045E0" w:rsidRPr="00A93BAD" w:rsidRDefault="00F045E0" w:rsidP="00A93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045E0" w:rsidRPr="00A93BAD" w:rsidRDefault="00F045E0" w:rsidP="00A93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93B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ПРИКАЗ </w:t>
      </w:r>
    </w:p>
    <w:p w:rsidR="00F045E0" w:rsidRPr="00A93BAD" w:rsidRDefault="00F045E0" w:rsidP="00A93BA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Pr="00A93BAD" w:rsidRDefault="00F045E0" w:rsidP="00A93BA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20.02.2026 г.</w:t>
      </w:r>
      <w:r w:rsidRPr="00A93BA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30-од</w:t>
      </w:r>
      <w:r w:rsidRPr="00A93BAD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F045E0" w:rsidRPr="00A93BAD" w:rsidRDefault="00F045E0" w:rsidP="00A93BA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A93BAD">
      <w:pPr>
        <w:suppressAutoHyphen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</w:t>
      </w:r>
      <w:r w:rsidRPr="00A93BA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г. Улан-Удэ  </w:t>
      </w:r>
    </w:p>
    <w:p w:rsidR="00F045E0" w:rsidRPr="00A93BAD" w:rsidRDefault="00F045E0" w:rsidP="00A93BAD">
      <w:pPr>
        <w:suppressAutoHyphen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045E0" w:rsidRPr="00A93BAD" w:rsidRDefault="00F045E0" w:rsidP="00A93BAD">
      <w:pPr>
        <w:tabs>
          <w:tab w:val="left" w:pos="142"/>
          <w:tab w:val="left" w:pos="426"/>
          <w:tab w:val="left" w:pos="851"/>
        </w:tabs>
        <w:suppressAutoHyphens/>
        <w:spacing w:after="0" w:line="240" w:lineRule="auto"/>
        <w:ind w:firstLine="11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A93BAD">
        <w:rPr>
          <w:rFonts w:ascii="Times New Roman" w:hAnsi="Times New Roman" w:cs="Times New Roman"/>
          <w:sz w:val="24"/>
          <w:szCs w:val="24"/>
          <w:lang w:eastAsia="ar-SA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отчета о проведении оценки коррупционных рисков деятельности и плана мероприятий по минимизации коррупционных рисков </w:t>
      </w:r>
      <w:r w:rsidRPr="00A93BAD">
        <w:rPr>
          <w:rFonts w:ascii="Times New Roman" w:hAnsi="Times New Roman" w:cs="Times New Roman"/>
          <w:color w:val="222222"/>
          <w:sz w:val="24"/>
          <w:szCs w:val="24"/>
          <w:lang w:eastAsia="ar-SA"/>
        </w:rPr>
        <w:t xml:space="preserve">в республиканском государственном учреждении «Центр социальной поддержки населения» </w:t>
      </w:r>
    </w:p>
    <w:p w:rsidR="00F045E0" w:rsidRPr="00A93BAD" w:rsidRDefault="00F045E0" w:rsidP="00A93BA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A93BA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В целях реализации мероприятий по противодействию коррупции и профилактики правонарушений коррупционной направленности</w:t>
      </w:r>
      <w:r w:rsidRPr="00221A5D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21A5D">
        <w:rPr>
          <w:rFonts w:ascii="Times New Roman" w:hAnsi="Times New Roman" w:cs="Times New Roman"/>
          <w:color w:val="222222"/>
          <w:sz w:val="24"/>
          <w:szCs w:val="24"/>
          <w:lang w:eastAsia="ar-SA"/>
        </w:rPr>
        <w:t xml:space="preserve">республиканском государственном учреждении «Центр социальной поддержки населения» </w:t>
      </w:r>
      <w:r>
        <w:rPr>
          <w:rFonts w:ascii="Times New Roman" w:hAnsi="Times New Roman" w:cs="Times New Roman"/>
          <w:color w:val="222222"/>
          <w:sz w:val="24"/>
          <w:szCs w:val="24"/>
          <w:lang w:eastAsia="ar-SA"/>
        </w:rPr>
        <w:t xml:space="preserve"> и его обособленных подразделениях </w:t>
      </w:r>
      <w:r w:rsidRPr="00221A5D">
        <w:rPr>
          <w:rFonts w:ascii="Times New Roman" w:hAnsi="Times New Roman" w:cs="Times New Roman"/>
          <w:color w:val="222222"/>
          <w:sz w:val="24"/>
          <w:szCs w:val="24"/>
          <w:lang w:eastAsia="ar-SA"/>
        </w:rPr>
        <w:t>(далее – РГУ)</w:t>
      </w:r>
    </w:p>
    <w:p w:rsidR="00F045E0" w:rsidRPr="00A93BAD" w:rsidRDefault="00F045E0" w:rsidP="00A93B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A93BA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Pr="00A93BAD">
        <w:rPr>
          <w:rFonts w:ascii="Times New Roman" w:hAnsi="Times New Roman" w:cs="Times New Roman"/>
          <w:sz w:val="24"/>
          <w:szCs w:val="24"/>
          <w:lang w:eastAsia="ar-SA"/>
        </w:rPr>
        <w:t>риказываю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F045E0" w:rsidRDefault="00F045E0" w:rsidP="00A93BA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D15D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Утвердить:</w:t>
      </w:r>
    </w:p>
    <w:p w:rsidR="00F045E0" w:rsidRDefault="00F045E0" w:rsidP="00D15D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Отчет о проведении оценки</w:t>
      </w:r>
      <w:r w:rsidRPr="002518D8">
        <w:rPr>
          <w:rFonts w:ascii="Times New Roman" w:hAnsi="Times New Roman" w:cs="Times New Roman"/>
          <w:sz w:val="24"/>
          <w:szCs w:val="24"/>
          <w:lang w:eastAsia="ar-SA"/>
        </w:rPr>
        <w:t xml:space="preserve"> коррупционных рисков деятельности </w:t>
      </w:r>
      <w:r>
        <w:rPr>
          <w:rFonts w:ascii="Times New Roman" w:hAnsi="Times New Roman" w:cs="Times New Roman"/>
          <w:sz w:val="24"/>
          <w:szCs w:val="24"/>
          <w:lang w:eastAsia="ar-SA"/>
        </w:rPr>
        <w:t>РГУ</w:t>
      </w:r>
      <w:r w:rsidRPr="002518D8">
        <w:rPr>
          <w:rFonts w:ascii="Times New Roman" w:hAnsi="Times New Roman" w:cs="Times New Roman"/>
          <w:sz w:val="24"/>
          <w:szCs w:val="24"/>
          <w:lang w:eastAsia="ar-SA"/>
        </w:rPr>
        <w:t xml:space="preserve"> «Центр социальной поддержки населения»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при реализации своих полномочий за 2025 год </w:t>
      </w:r>
      <w:r w:rsidRPr="00A93BAD">
        <w:rPr>
          <w:rFonts w:ascii="Times New Roman" w:hAnsi="Times New Roman" w:cs="Times New Roman"/>
          <w:color w:val="222222"/>
          <w:sz w:val="24"/>
          <w:szCs w:val="24"/>
          <w:lang w:eastAsia="ar-SA"/>
        </w:rPr>
        <w:t>(Приложение № 1)</w:t>
      </w:r>
      <w:r>
        <w:rPr>
          <w:rFonts w:ascii="Times New Roman" w:hAnsi="Times New Roman" w:cs="Times New Roman"/>
          <w:color w:val="222222"/>
          <w:sz w:val="24"/>
          <w:szCs w:val="24"/>
          <w:lang w:eastAsia="ar-SA"/>
        </w:rPr>
        <w:t>;</w:t>
      </w:r>
    </w:p>
    <w:p w:rsidR="00F045E0" w:rsidRPr="00A93BAD" w:rsidRDefault="00F045E0" w:rsidP="00D15D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ar-SA"/>
        </w:rPr>
        <w:t>- План мероприятий по минимизации коррупционных рисков в республиканском государственном учреждении «Центр социальной поддержки населения» на 2026 г. (Приложение № 2).</w:t>
      </w:r>
    </w:p>
    <w:p w:rsidR="00F045E0" w:rsidRPr="00A93BAD" w:rsidRDefault="00F045E0" w:rsidP="00802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ar-SA"/>
        </w:rPr>
        <w:t xml:space="preserve">          </w:t>
      </w:r>
      <w:r w:rsidRPr="00A93BAD">
        <w:rPr>
          <w:rFonts w:ascii="Times New Roman" w:hAnsi="Times New Roman" w:cs="Times New Roman"/>
          <w:color w:val="222222"/>
          <w:sz w:val="24"/>
          <w:szCs w:val="24"/>
          <w:lang w:eastAsia="ar-SA"/>
        </w:rPr>
        <w:t>2.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</w:t>
      </w:r>
      <w:r w:rsidRPr="00A93BAD">
        <w:rPr>
          <w:rFonts w:ascii="Times New Roman" w:hAnsi="Times New Roman" w:cs="Times New Roman"/>
          <w:sz w:val="24"/>
          <w:szCs w:val="24"/>
          <w:lang w:eastAsia="ar-SA"/>
        </w:rPr>
        <w:t>онтроль за исполнением приказа оставляю за собой.</w:t>
      </w:r>
    </w:p>
    <w:p w:rsidR="00F045E0" w:rsidRPr="00A93BAD" w:rsidRDefault="00F045E0" w:rsidP="00A75C96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A93BA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Pr="00A93BAD" w:rsidRDefault="00F045E0" w:rsidP="00A93BA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3BAD">
        <w:rPr>
          <w:rFonts w:ascii="Times New Roman" w:hAnsi="Times New Roman" w:cs="Times New Roman"/>
          <w:sz w:val="24"/>
          <w:szCs w:val="24"/>
          <w:lang w:eastAsia="ar-SA"/>
        </w:rPr>
        <w:t>Руководитель                                                                                                     А.М. Мокеев</w:t>
      </w:r>
    </w:p>
    <w:p w:rsidR="00F045E0" w:rsidRPr="00A93BAD" w:rsidRDefault="00F045E0" w:rsidP="00A93BA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5E0" w:rsidRDefault="00F045E0" w:rsidP="004F572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sectPr w:rsidR="00F045E0" w:rsidSect="008D6629">
      <w:pgSz w:w="11906" w:h="16838"/>
      <w:pgMar w:top="540" w:right="386" w:bottom="36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506670"/>
    <w:lvl w:ilvl="0">
      <w:numFmt w:val="bullet"/>
      <w:lvlText w:val="*"/>
      <w:lvlJc w:val="left"/>
    </w:lvl>
  </w:abstractNum>
  <w:abstractNum w:abstractNumId="1">
    <w:nsid w:val="0F5015A5"/>
    <w:multiLevelType w:val="hybridMultilevel"/>
    <w:tmpl w:val="FAA2ACD8"/>
    <w:lvl w:ilvl="0" w:tplc="53462FE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982D3F"/>
    <w:multiLevelType w:val="multilevel"/>
    <w:tmpl w:val="F5D6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9AD3901"/>
    <w:multiLevelType w:val="singleLevel"/>
    <w:tmpl w:val="C0B69AEC"/>
    <w:lvl w:ilvl="0">
      <w:start w:val="3"/>
      <w:numFmt w:val="decimal"/>
      <w:lvlText w:val="2.1.%1."/>
      <w:legacy w:legacy="1" w:legacySpace="0" w:legacyIndent="921"/>
      <w:lvlJc w:val="left"/>
      <w:rPr>
        <w:rFonts w:ascii="Times New Roman" w:hAnsi="Times New Roman" w:cs="Times New Roman" w:hint="default"/>
      </w:rPr>
    </w:lvl>
  </w:abstractNum>
  <w:abstractNum w:abstractNumId="4">
    <w:nsid w:val="2BBD1E9A"/>
    <w:multiLevelType w:val="multilevel"/>
    <w:tmpl w:val="33D4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D4A3447"/>
    <w:multiLevelType w:val="hybridMultilevel"/>
    <w:tmpl w:val="8648E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243F04"/>
    <w:multiLevelType w:val="hybridMultilevel"/>
    <w:tmpl w:val="146CF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>
    <w:nsid w:val="319F668D"/>
    <w:multiLevelType w:val="hybridMultilevel"/>
    <w:tmpl w:val="EAEA9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124B6"/>
    <w:multiLevelType w:val="multilevel"/>
    <w:tmpl w:val="474E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1592CE5"/>
    <w:multiLevelType w:val="multilevel"/>
    <w:tmpl w:val="29EE1A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65713FA"/>
    <w:multiLevelType w:val="hybridMultilevel"/>
    <w:tmpl w:val="A8DC76AC"/>
    <w:lvl w:ilvl="0" w:tplc="B57845F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0F318AE"/>
    <w:multiLevelType w:val="multilevel"/>
    <w:tmpl w:val="E57A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2257BE2"/>
    <w:multiLevelType w:val="hybridMultilevel"/>
    <w:tmpl w:val="4F004800"/>
    <w:lvl w:ilvl="0" w:tplc="884AFA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6006160"/>
    <w:multiLevelType w:val="multilevel"/>
    <w:tmpl w:val="D23C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7671800"/>
    <w:multiLevelType w:val="hybridMultilevel"/>
    <w:tmpl w:val="E91EB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BC54E8"/>
    <w:multiLevelType w:val="multilevel"/>
    <w:tmpl w:val="3FF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9C7383"/>
    <w:multiLevelType w:val="multilevel"/>
    <w:tmpl w:val="718E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1"/>
  </w:num>
  <w:num w:numId="5">
    <w:abstractNumId w:val="13"/>
  </w:num>
  <w:num w:numId="6">
    <w:abstractNumId w:val="8"/>
  </w:num>
  <w:num w:numId="7">
    <w:abstractNumId w:val="5"/>
  </w:num>
  <w:num w:numId="8">
    <w:abstractNumId w:val="16"/>
  </w:num>
  <w:num w:numId="9">
    <w:abstractNumId w:val="6"/>
  </w:num>
  <w:num w:numId="1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9"/>
  </w:num>
  <w:num w:numId="1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14"/>
  </w:num>
  <w:num w:numId="16">
    <w:abstractNumId w:val="10"/>
  </w:num>
  <w:num w:numId="17">
    <w:abstractNumId w:val="1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3ADE"/>
    <w:rsid w:val="00013D7F"/>
    <w:rsid w:val="0001566D"/>
    <w:rsid w:val="00016130"/>
    <w:rsid w:val="00021DA7"/>
    <w:rsid w:val="00032C3F"/>
    <w:rsid w:val="00046068"/>
    <w:rsid w:val="0004666E"/>
    <w:rsid w:val="00046ECB"/>
    <w:rsid w:val="000741BD"/>
    <w:rsid w:val="00077C08"/>
    <w:rsid w:val="00085FE2"/>
    <w:rsid w:val="0009027D"/>
    <w:rsid w:val="000909BA"/>
    <w:rsid w:val="00093CEF"/>
    <w:rsid w:val="000A0831"/>
    <w:rsid w:val="000B2DE9"/>
    <w:rsid w:val="000C11D8"/>
    <w:rsid w:val="000C2024"/>
    <w:rsid w:val="000C46D3"/>
    <w:rsid w:val="000D41C9"/>
    <w:rsid w:val="000D4C6C"/>
    <w:rsid w:val="000D54DF"/>
    <w:rsid w:val="000D5AB6"/>
    <w:rsid w:val="000D7A82"/>
    <w:rsid w:val="000E100E"/>
    <w:rsid w:val="000E364A"/>
    <w:rsid w:val="000E4E01"/>
    <w:rsid w:val="000F0497"/>
    <w:rsid w:val="000F20DC"/>
    <w:rsid w:val="000F3496"/>
    <w:rsid w:val="000F6311"/>
    <w:rsid w:val="001028B2"/>
    <w:rsid w:val="0010322C"/>
    <w:rsid w:val="00103ABF"/>
    <w:rsid w:val="001063D7"/>
    <w:rsid w:val="00112501"/>
    <w:rsid w:val="00113BBC"/>
    <w:rsid w:val="00123B0A"/>
    <w:rsid w:val="001305CA"/>
    <w:rsid w:val="0013245F"/>
    <w:rsid w:val="0013416C"/>
    <w:rsid w:val="00134182"/>
    <w:rsid w:val="0013770A"/>
    <w:rsid w:val="001422CE"/>
    <w:rsid w:val="00153B34"/>
    <w:rsid w:val="00165584"/>
    <w:rsid w:val="001667F2"/>
    <w:rsid w:val="00166CDC"/>
    <w:rsid w:val="00170C3F"/>
    <w:rsid w:val="00173EA2"/>
    <w:rsid w:val="001741E8"/>
    <w:rsid w:val="00175026"/>
    <w:rsid w:val="00177B7F"/>
    <w:rsid w:val="00185173"/>
    <w:rsid w:val="0018525C"/>
    <w:rsid w:val="00185B9B"/>
    <w:rsid w:val="00190BAB"/>
    <w:rsid w:val="001A0014"/>
    <w:rsid w:val="001A119B"/>
    <w:rsid w:val="001A1746"/>
    <w:rsid w:val="001A2663"/>
    <w:rsid w:val="001B258F"/>
    <w:rsid w:val="001B3B8E"/>
    <w:rsid w:val="001B555F"/>
    <w:rsid w:val="001C050E"/>
    <w:rsid w:val="001C6564"/>
    <w:rsid w:val="001C7376"/>
    <w:rsid w:val="001D2EF4"/>
    <w:rsid w:val="001D3AAB"/>
    <w:rsid w:val="001F34D7"/>
    <w:rsid w:val="001F7365"/>
    <w:rsid w:val="001F7A3B"/>
    <w:rsid w:val="002003B8"/>
    <w:rsid w:val="00207A4D"/>
    <w:rsid w:val="00207F3C"/>
    <w:rsid w:val="00211EE4"/>
    <w:rsid w:val="0021357B"/>
    <w:rsid w:val="002168DE"/>
    <w:rsid w:val="00221A5D"/>
    <w:rsid w:val="00242312"/>
    <w:rsid w:val="002510D5"/>
    <w:rsid w:val="002518D8"/>
    <w:rsid w:val="00261803"/>
    <w:rsid w:val="00293983"/>
    <w:rsid w:val="002960AB"/>
    <w:rsid w:val="0029771A"/>
    <w:rsid w:val="002A11E8"/>
    <w:rsid w:val="002A4925"/>
    <w:rsid w:val="002A6E08"/>
    <w:rsid w:val="002A721E"/>
    <w:rsid w:val="002A76C1"/>
    <w:rsid w:val="002B3D96"/>
    <w:rsid w:val="002B7994"/>
    <w:rsid w:val="002C3633"/>
    <w:rsid w:val="002C6EB2"/>
    <w:rsid w:val="002D1053"/>
    <w:rsid w:val="002D33CF"/>
    <w:rsid w:val="002D3A38"/>
    <w:rsid w:val="002D5574"/>
    <w:rsid w:val="002E07A6"/>
    <w:rsid w:val="002F5463"/>
    <w:rsid w:val="00302727"/>
    <w:rsid w:val="00305CC5"/>
    <w:rsid w:val="00306C43"/>
    <w:rsid w:val="0032511A"/>
    <w:rsid w:val="00330985"/>
    <w:rsid w:val="00336443"/>
    <w:rsid w:val="00343D06"/>
    <w:rsid w:val="00344148"/>
    <w:rsid w:val="0034727E"/>
    <w:rsid w:val="00347D1A"/>
    <w:rsid w:val="003511A7"/>
    <w:rsid w:val="00351ABF"/>
    <w:rsid w:val="003540CA"/>
    <w:rsid w:val="00360521"/>
    <w:rsid w:val="00362E58"/>
    <w:rsid w:val="00364B8E"/>
    <w:rsid w:val="003702F3"/>
    <w:rsid w:val="00385378"/>
    <w:rsid w:val="00385ADC"/>
    <w:rsid w:val="00385D5D"/>
    <w:rsid w:val="003863E3"/>
    <w:rsid w:val="00387345"/>
    <w:rsid w:val="003B3466"/>
    <w:rsid w:val="003C324A"/>
    <w:rsid w:val="003C3D75"/>
    <w:rsid w:val="003C5B30"/>
    <w:rsid w:val="003D3795"/>
    <w:rsid w:val="003E10CC"/>
    <w:rsid w:val="003E216D"/>
    <w:rsid w:val="003E316C"/>
    <w:rsid w:val="003F4002"/>
    <w:rsid w:val="003F7A94"/>
    <w:rsid w:val="00401A0F"/>
    <w:rsid w:val="00416FFE"/>
    <w:rsid w:val="00427994"/>
    <w:rsid w:val="00431C3C"/>
    <w:rsid w:val="00436C43"/>
    <w:rsid w:val="00437705"/>
    <w:rsid w:val="00441916"/>
    <w:rsid w:val="00454D00"/>
    <w:rsid w:val="00456348"/>
    <w:rsid w:val="004604FC"/>
    <w:rsid w:val="00477E61"/>
    <w:rsid w:val="00484837"/>
    <w:rsid w:val="00493DC7"/>
    <w:rsid w:val="00496CB1"/>
    <w:rsid w:val="00497EF6"/>
    <w:rsid w:val="00497F1E"/>
    <w:rsid w:val="004A1F6D"/>
    <w:rsid w:val="004A2DF7"/>
    <w:rsid w:val="004A39D7"/>
    <w:rsid w:val="004A6E9B"/>
    <w:rsid w:val="004A783C"/>
    <w:rsid w:val="004C3E42"/>
    <w:rsid w:val="004C44B9"/>
    <w:rsid w:val="004C4BF1"/>
    <w:rsid w:val="004D01F2"/>
    <w:rsid w:val="004D1CBD"/>
    <w:rsid w:val="004D42DD"/>
    <w:rsid w:val="004E42AF"/>
    <w:rsid w:val="004E5D4F"/>
    <w:rsid w:val="004E7F38"/>
    <w:rsid w:val="004F4A91"/>
    <w:rsid w:val="004F572A"/>
    <w:rsid w:val="004F6791"/>
    <w:rsid w:val="004F7A28"/>
    <w:rsid w:val="005102C2"/>
    <w:rsid w:val="00520B2B"/>
    <w:rsid w:val="00523BC9"/>
    <w:rsid w:val="00536607"/>
    <w:rsid w:val="005442D6"/>
    <w:rsid w:val="0054529B"/>
    <w:rsid w:val="005452F2"/>
    <w:rsid w:val="005522EA"/>
    <w:rsid w:val="00555D06"/>
    <w:rsid w:val="00560800"/>
    <w:rsid w:val="00560911"/>
    <w:rsid w:val="0056788E"/>
    <w:rsid w:val="0056797A"/>
    <w:rsid w:val="00570C30"/>
    <w:rsid w:val="00571E83"/>
    <w:rsid w:val="00577C9F"/>
    <w:rsid w:val="0058413F"/>
    <w:rsid w:val="00584C0A"/>
    <w:rsid w:val="0058719D"/>
    <w:rsid w:val="0059378C"/>
    <w:rsid w:val="00595259"/>
    <w:rsid w:val="005970EF"/>
    <w:rsid w:val="005A221C"/>
    <w:rsid w:val="005B3704"/>
    <w:rsid w:val="005B4AB1"/>
    <w:rsid w:val="005C423F"/>
    <w:rsid w:val="005C4A81"/>
    <w:rsid w:val="005C7F88"/>
    <w:rsid w:val="005D44C5"/>
    <w:rsid w:val="005D5352"/>
    <w:rsid w:val="005E134E"/>
    <w:rsid w:val="005E361F"/>
    <w:rsid w:val="005F547D"/>
    <w:rsid w:val="005F5FE1"/>
    <w:rsid w:val="0060329D"/>
    <w:rsid w:val="006102A7"/>
    <w:rsid w:val="00632FC1"/>
    <w:rsid w:val="00634259"/>
    <w:rsid w:val="00637516"/>
    <w:rsid w:val="0064111C"/>
    <w:rsid w:val="006417BA"/>
    <w:rsid w:val="00646CDB"/>
    <w:rsid w:val="00647513"/>
    <w:rsid w:val="006512E3"/>
    <w:rsid w:val="00667AA9"/>
    <w:rsid w:val="00667B01"/>
    <w:rsid w:val="00670DE9"/>
    <w:rsid w:val="00673ADE"/>
    <w:rsid w:val="00674B8B"/>
    <w:rsid w:val="0068276F"/>
    <w:rsid w:val="00684837"/>
    <w:rsid w:val="006A0997"/>
    <w:rsid w:val="006A1493"/>
    <w:rsid w:val="006A170A"/>
    <w:rsid w:val="006B050B"/>
    <w:rsid w:val="006B1255"/>
    <w:rsid w:val="006B1966"/>
    <w:rsid w:val="006C70B7"/>
    <w:rsid w:val="006E0759"/>
    <w:rsid w:val="006E1763"/>
    <w:rsid w:val="006E2A84"/>
    <w:rsid w:val="006E709B"/>
    <w:rsid w:val="006E7347"/>
    <w:rsid w:val="006E7393"/>
    <w:rsid w:val="006F1795"/>
    <w:rsid w:val="006F4675"/>
    <w:rsid w:val="006F46BE"/>
    <w:rsid w:val="006F4A3D"/>
    <w:rsid w:val="006F7502"/>
    <w:rsid w:val="0071034B"/>
    <w:rsid w:val="00710505"/>
    <w:rsid w:val="00711B71"/>
    <w:rsid w:val="007217AD"/>
    <w:rsid w:val="0072254F"/>
    <w:rsid w:val="00737C28"/>
    <w:rsid w:val="0074498B"/>
    <w:rsid w:val="00745545"/>
    <w:rsid w:val="007520E4"/>
    <w:rsid w:val="00760F66"/>
    <w:rsid w:val="00761B87"/>
    <w:rsid w:val="00770BA4"/>
    <w:rsid w:val="00770D16"/>
    <w:rsid w:val="007840B9"/>
    <w:rsid w:val="0079790F"/>
    <w:rsid w:val="007A011F"/>
    <w:rsid w:val="007A29C7"/>
    <w:rsid w:val="007B1AF6"/>
    <w:rsid w:val="007B1CBC"/>
    <w:rsid w:val="007C2E4B"/>
    <w:rsid w:val="007C653F"/>
    <w:rsid w:val="007D1D75"/>
    <w:rsid w:val="007D23CF"/>
    <w:rsid w:val="007D6D61"/>
    <w:rsid w:val="007D72F7"/>
    <w:rsid w:val="007E4C24"/>
    <w:rsid w:val="007E5DA7"/>
    <w:rsid w:val="007F0B52"/>
    <w:rsid w:val="00800D30"/>
    <w:rsid w:val="00802113"/>
    <w:rsid w:val="008060C8"/>
    <w:rsid w:val="008121F6"/>
    <w:rsid w:val="008223C2"/>
    <w:rsid w:val="00830920"/>
    <w:rsid w:val="00835169"/>
    <w:rsid w:val="0084059B"/>
    <w:rsid w:val="00842CD8"/>
    <w:rsid w:val="00843D23"/>
    <w:rsid w:val="00851C20"/>
    <w:rsid w:val="00851C87"/>
    <w:rsid w:val="00853F5E"/>
    <w:rsid w:val="0085758D"/>
    <w:rsid w:val="0086288D"/>
    <w:rsid w:val="00862C2B"/>
    <w:rsid w:val="008632E8"/>
    <w:rsid w:val="008708C9"/>
    <w:rsid w:val="00872C1E"/>
    <w:rsid w:val="00876F47"/>
    <w:rsid w:val="0088039D"/>
    <w:rsid w:val="008817E7"/>
    <w:rsid w:val="00882F5F"/>
    <w:rsid w:val="00886E6A"/>
    <w:rsid w:val="00893B16"/>
    <w:rsid w:val="00896B1B"/>
    <w:rsid w:val="008A52D5"/>
    <w:rsid w:val="008A5C21"/>
    <w:rsid w:val="008A622A"/>
    <w:rsid w:val="008A6C1F"/>
    <w:rsid w:val="008A6C33"/>
    <w:rsid w:val="008A763C"/>
    <w:rsid w:val="008B49E1"/>
    <w:rsid w:val="008B781D"/>
    <w:rsid w:val="008C0F1E"/>
    <w:rsid w:val="008C67D3"/>
    <w:rsid w:val="008D6629"/>
    <w:rsid w:val="008E1A94"/>
    <w:rsid w:val="008E6BAE"/>
    <w:rsid w:val="008F25E5"/>
    <w:rsid w:val="008F3EF5"/>
    <w:rsid w:val="008F45E1"/>
    <w:rsid w:val="008F628B"/>
    <w:rsid w:val="008F6E21"/>
    <w:rsid w:val="00900E8F"/>
    <w:rsid w:val="00913C83"/>
    <w:rsid w:val="009307B2"/>
    <w:rsid w:val="009421D9"/>
    <w:rsid w:val="00944012"/>
    <w:rsid w:val="00945371"/>
    <w:rsid w:val="00946596"/>
    <w:rsid w:val="00950FFE"/>
    <w:rsid w:val="009629C1"/>
    <w:rsid w:val="00964E06"/>
    <w:rsid w:val="00967FE9"/>
    <w:rsid w:val="00976123"/>
    <w:rsid w:val="009816AB"/>
    <w:rsid w:val="009824D6"/>
    <w:rsid w:val="00983105"/>
    <w:rsid w:val="00985090"/>
    <w:rsid w:val="0099626B"/>
    <w:rsid w:val="00996965"/>
    <w:rsid w:val="00997018"/>
    <w:rsid w:val="009A0619"/>
    <w:rsid w:val="009A0A72"/>
    <w:rsid w:val="009A4600"/>
    <w:rsid w:val="009B362A"/>
    <w:rsid w:val="009B3B3F"/>
    <w:rsid w:val="009B4A63"/>
    <w:rsid w:val="009B4E8C"/>
    <w:rsid w:val="009C174E"/>
    <w:rsid w:val="009C1D09"/>
    <w:rsid w:val="009D1747"/>
    <w:rsid w:val="009E27E5"/>
    <w:rsid w:val="009E2D15"/>
    <w:rsid w:val="009E62F2"/>
    <w:rsid w:val="00A0431A"/>
    <w:rsid w:val="00A06973"/>
    <w:rsid w:val="00A12147"/>
    <w:rsid w:val="00A30011"/>
    <w:rsid w:val="00A30058"/>
    <w:rsid w:val="00A32BEE"/>
    <w:rsid w:val="00A34CF8"/>
    <w:rsid w:val="00A36562"/>
    <w:rsid w:val="00A4565F"/>
    <w:rsid w:val="00A4671C"/>
    <w:rsid w:val="00A56678"/>
    <w:rsid w:val="00A6268B"/>
    <w:rsid w:val="00A634D9"/>
    <w:rsid w:val="00A71C28"/>
    <w:rsid w:val="00A726FC"/>
    <w:rsid w:val="00A74B0D"/>
    <w:rsid w:val="00A75C96"/>
    <w:rsid w:val="00A83272"/>
    <w:rsid w:val="00A84829"/>
    <w:rsid w:val="00A93BAD"/>
    <w:rsid w:val="00AB1468"/>
    <w:rsid w:val="00AB22D4"/>
    <w:rsid w:val="00AB3B00"/>
    <w:rsid w:val="00AB4533"/>
    <w:rsid w:val="00AC34BE"/>
    <w:rsid w:val="00AC67A4"/>
    <w:rsid w:val="00AC750C"/>
    <w:rsid w:val="00AD3702"/>
    <w:rsid w:val="00AE07C2"/>
    <w:rsid w:val="00AE43B8"/>
    <w:rsid w:val="00AE6088"/>
    <w:rsid w:val="00AE78DF"/>
    <w:rsid w:val="00AF452F"/>
    <w:rsid w:val="00AF6C84"/>
    <w:rsid w:val="00B07B21"/>
    <w:rsid w:val="00B10500"/>
    <w:rsid w:val="00B13F04"/>
    <w:rsid w:val="00B20BD1"/>
    <w:rsid w:val="00B218FE"/>
    <w:rsid w:val="00B22225"/>
    <w:rsid w:val="00B23BB4"/>
    <w:rsid w:val="00B3399A"/>
    <w:rsid w:val="00B349D2"/>
    <w:rsid w:val="00B413D3"/>
    <w:rsid w:val="00B426CA"/>
    <w:rsid w:val="00B46593"/>
    <w:rsid w:val="00B502E4"/>
    <w:rsid w:val="00B527FC"/>
    <w:rsid w:val="00B55319"/>
    <w:rsid w:val="00B57C58"/>
    <w:rsid w:val="00B67CA7"/>
    <w:rsid w:val="00B72519"/>
    <w:rsid w:val="00B83E67"/>
    <w:rsid w:val="00B841F3"/>
    <w:rsid w:val="00B86964"/>
    <w:rsid w:val="00B92EF0"/>
    <w:rsid w:val="00B944E4"/>
    <w:rsid w:val="00BA1E52"/>
    <w:rsid w:val="00BB2F29"/>
    <w:rsid w:val="00BB4D1E"/>
    <w:rsid w:val="00BB6442"/>
    <w:rsid w:val="00BC7A09"/>
    <w:rsid w:val="00BD5F49"/>
    <w:rsid w:val="00BD7727"/>
    <w:rsid w:val="00BE1990"/>
    <w:rsid w:val="00BE1EC2"/>
    <w:rsid w:val="00BE70AB"/>
    <w:rsid w:val="00BE7955"/>
    <w:rsid w:val="00BF07FE"/>
    <w:rsid w:val="00BF2298"/>
    <w:rsid w:val="00BF3E87"/>
    <w:rsid w:val="00BF4777"/>
    <w:rsid w:val="00C00DDF"/>
    <w:rsid w:val="00C0637F"/>
    <w:rsid w:val="00C1086C"/>
    <w:rsid w:val="00C159FD"/>
    <w:rsid w:val="00C20B5E"/>
    <w:rsid w:val="00C248F0"/>
    <w:rsid w:val="00C326F1"/>
    <w:rsid w:val="00C3624E"/>
    <w:rsid w:val="00C37EE8"/>
    <w:rsid w:val="00C42191"/>
    <w:rsid w:val="00C5197F"/>
    <w:rsid w:val="00C53800"/>
    <w:rsid w:val="00C53AD2"/>
    <w:rsid w:val="00C55319"/>
    <w:rsid w:val="00C63B33"/>
    <w:rsid w:val="00C66680"/>
    <w:rsid w:val="00C94130"/>
    <w:rsid w:val="00C94C21"/>
    <w:rsid w:val="00C95171"/>
    <w:rsid w:val="00C96F32"/>
    <w:rsid w:val="00CA3982"/>
    <w:rsid w:val="00CB12D9"/>
    <w:rsid w:val="00CB263D"/>
    <w:rsid w:val="00CB4246"/>
    <w:rsid w:val="00CB6410"/>
    <w:rsid w:val="00CC1946"/>
    <w:rsid w:val="00CC4D7A"/>
    <w:rsid w:val="00CC5C87"/>
    <w:rsid w:val="00CC6E04"/>
    <w:rsid w:val="00CD1D3C"/>
    <w:rsid w:val="00CE112E"/>
    <w:rsid w:val="00CE3006"/>
    <w:rsid w:val="00CE4678"/>
    <w:rsid w:val="00CE4C4E"/>
    <w:rsid w:val="00CE7713"/>
    <w:rsid w:val="00CF176B"/>
    <w:rsid w:val="00CF48AB"/>
    <w:rsid w:val="00D01619"/>
    <w:rsid w:val="00D0206D"/>
    <w:rsid w:val="00D101DF"/>
    <w:rsid w:val="00D14C70"/>
    <w:rsid w:val="00D15DC0"/>
    <w:rsid w:val="00D2382B"/>
    <w:rsid w:val="00D25E48"/>
    <w:rsid w:val="00D2651F"/>
    <w:rsid w:val="00D27EF5"/>
    <w:rsid w:val="00D32239"/>
    <w:rsid w:val="00D335C3"/>
    <w:rsid w:val="00D47D80"/>
    <w:rsid w:val="00D533F1"/>
    <w:rsid w:val="00D540F3"/>
    <w:rsid w:val="00D5480D"/>
    <w:rsid w:val="00D554CF"/>
    <w:rsid w:val="00D55EF7"/>
    <w:rsid w:val="00D63501"/>
    <w:rsid w:val="00D70D24"/>
    <w:rsid w:val="00D720B3"/>
    <w:rsid w:val="00D73D3D"/>
    <w:rsid w:val="00D74FFB"/>
    <w:rsid w:val="00D7794B"/>
    <w:rsid w:val="00D80150"/>
    <w:rsid w:val="00D821DD"/>
    <w:rsid w:val="00D87EAA"/>
    <w:rsid w:val="00D95F3F"/>
    <w:rsid w:val="00DA2783"/>
    <w:rsid w:val="00DA2AEB"/>
    <w:rsid w:val="00DA48FC"/>
    <w:rsid w:val="00DB1621"/>
    <w:rsid w:val="00DB6396"/>
    <w:rsid w:val="00DC0B7C"/>
    <w:rsid w:val="00DC1B57"/>
    <w:rsid w:val="00DD079A"/>
    <w:rsid w:val="00DD17E4"/>
    <w:rsid w:val="00DD6A5D"/>
    <w:rsid w:val="00DE150B"/>
    <w:rsid w:val="00DE5095"/>
    <w:rsid w:val="00DE50EA"/>
    <w:rsid w:val="00DE6090"/>
    <w:rsid w:val="00DF1349"/>
    <w:rsid w:val="00DF216D"/>
    <w:rsid w:val="00E03B69"/>
    <w:rsid w:val="00E04611"/>
    <w:rsid w:val="00E07BCC"/>
    <w:rsid w:val="00E119E9"/>
    <w:rsid w:val="00E1743A"/>
    <w:rsid w:val="00E1783F"/>
    <w:rsid w:val="00E23908"/>
    <w:rsid w:val="00E23FFE"/>
    <w:rsid w:val="00E24754"/>
    <w:rsid w:val="00E309E2"/>
    <w:rsid w:val="00E30B63"/>
    <w:rsid w:val="00E30C14"/>
    <w:rsid w:val="00E31034"/>
    <w:rsid w:val="00E31E61"/>
    <w:rsid w:val="00E34EA6"/>
    <w:rsid w:val="00E36B24"/>
    <w:rsid w:val="00E474AE"/>
    <w:rsid w:val="00E47C7D"/>
    <w:rsid w:val="00E560C7"/>
    <w:rsid w:val="00E63F10"/>
    <w:rsid w:val="00E675EA"/>
    <w:rsid w:val="00E67E6E"/>
    <w:rsid w:val="00E701C1"/>
    <w:rsid w:val="00E831D7"/>
    <w:rsid w:val="00E85F73"/>
    <w:rsid w:val="00E95ADE"/>
    <w:rsid w:val="00E968BE"/>
    <w:rsid w:val="00EB1BCE"/>
    <w:rsid w:val="00EB3B3E"/>
    <w:rsid w:val="00EC4A9D"/>
    <w:rsid w:val="00EC7F2A"/>
    <w:rsid w:val="00ED013F"/>
    <w:rsid w:val="00ED1095"/>
    <w:rsid w:val="00ED3757"/>
    <w:rsid w:val="00ED6B26"/>
    <w:rsid w:val="00EE08D7"/>
    <w:rsid w:val="00EE0A22"/>
    <w:rsid w:val="00EF441F"/>
    <w:rsid w:val="00F02EA4"/>
    <w:rsid w:val="00F045E0"/>
    <w:rsid w:val="00F062E9"/>
    <w:rsid w:val="00F0655A"/>
    <w:rsid w:val="00F1655B"/>
    <w:rsid w:val="00F21A77"/>
    <w:rsid w:val="00F24B47"/>
    <w:rsid w:val="00F32A6C"/>
    <w:rsid w:val="00F36F30"/>
    <w:rsid w:val="00F409AB"/>
    <w:rsid w:val="00F416AB"/>
    <w:rsid w:val="00F446FA"/>
    <w:rsid w:val="00F46A01"/>
    <w:rsid w:val="00F5024B"/>
    <w:rsid w:val="00F52F31"/>
    <w:rsid w:val="00F53B38"/>
    <w:rsid w:val="00F5474D"/>
    <w:rsid w:val="00F56D4E"/>
    <w:rsid w:val="00F81594"/>
    <w:rsid w:val="00F815AC"/>
    <w:rsid w:val="00F82DF1"/>
    <w:rsid w:val="00F83755"/>
    <w:rsid w:val="00F86540"/>
    <w:rsid w:val="00F94DB4"/>
    <w:rsid w:val="00FA0A71"/>
    <w:rsid w:val="00FA2435"/>
    <w:rsid w:val="00FA2EDA"/>
    <w:rsid w:val="00FA37CB"/>
    <w:rsid w:val="00FA41F3"/>
    <w:rsid w:val="00FA5275"/>
    <w:rsid w:val="00FB204B"/>
    <w:rsid w:val="00FB7B6D"/>
    <w:rsid w:val="00FE0F9D"/>
    <w:rsid w:val="00FE2D51"/>
    <w:rsid w:val="00FF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1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D66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4BF1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3ABF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30C14"/>
    <w:pPr>
      <w:spacing w:before="240" w:after="60" w:line="240" w:lineRule="auto"/>
      <w:outlineLvl w:val="6"/>
    </w:pPr>
    <w:rPr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4C21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C4BF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3ABF"/>
    <w:rPr>
      <w:rFonts w:ascii="Cambria" w:hAnsi="Cambria" w:cs="Cambria"/>
      <w:b/>
      <w:b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30C14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30C14"/>
    <w:pPr>
      <w:spacing w:after="0" w:line="240" w:lineRule="auto"/>
      <w:ind w:firstLine="851"/>
      <w:jc w:val="center"/>
    </w:pPr>
    <w:rPr>
      <w:b/>
      <w:bCs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30C1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E30C14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30C14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30C14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E30C1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uiPriority w:val="99"/>
    <w:qFormat/>
    <w:rsid w:val="00E30C14"/>
    <w:pPr>
      <w:spacing w:after="0" w:line="240" w:lineRule="auto"/>
      <w:jc w:val="center"/>
    </w:pPr>
    <w:rPr>
      <w:b/>
      <w:bCs/>
      <w:sz w:val="2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30C1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174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101D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01DF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4C4BF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4C4BF1"/>
    <w:rPr>
      <w:rFonts w:ascii="Arial" w:hAnsi="Arial" w:cs="Arial"/>
      <w:vanish/>
      <w:sz w:val="16"/>
      <w:szCs w:val="16"/>
      <w:lang w:eastAsia="ru-RU"/>
    </w:rPr>
  </w:style>
  <w:style w:type="character" w:customStyle="1" w:styleId="buttoncontent">
    <w:name w:val="button_content"/>
    <w:basedOn w:val="DefaultParagraphFont"/>
    <w:uiPriority w:val="99"/>
    <w:rsid w:val="004C4BF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4C4BF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4C4BF1"/>
    <w:rPr>
      <w:rFonts w:ascii="Arial" w:hAnsi="Arial" w:cs="Arial"/>
      <w:vanish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5B4AB1"/>
    <w:pPr>
      <w:ind w:left="720"/>
    </w:pPr>
  </w:style>
  <w:style w:type="paragraph" w:customStyle="1" w:styleId="Preformat">
    <w:name w:val="Preformat"/>
    <w:uiPriority w:val="99"/>
    <w:rsid w:val="002C363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2C3633"/>
    <w:pPr>
      <w:shd w:val="clear" w:color="auto" w:fill="FFFFFF"/>
      <w:spacing w:after="0" w:line="322" w:lineRule="exact"/>
      <w:ind w:left="5" w:right="38" w:firstLine="701"/>
      <w:jc w:val="center"/>
    </w:pPr>
    <w:rPr>
      <w:color w:val="FF0000"/>
      <w:sz w:val="20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C3633"/>
    <w:rPr>
      <w:rFonts w:ascii="Times New Roman" w:hAnsi="Times New Roman" w:cs="Times New Roman"/>
      <w:color w:val="FF0000"/>
      <w:sz w:val="20"/>
      <w:szCs w:val="20"/>
      <w:shd w:val="clear" w:color="auto" w:fill="FFFFFF"/>
      <w:lang w:eastAsia="ru-RU"/>
    </w:rPr>
  </w:style>
  <w:style w:type="paragraph" w:customStyle="1" w:styleId="c7">
    <w:name w:val="c7"/>
    <w:basedOn w:val="Normal"/>
    <w:uiPriority w:val="99"/>
    <w:rsid w:val="0010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103ABF"/>
  </w:style>
  <w:style w:type="paragraph" w:customStyle="1" w:styleId="3">
    <w:name w:val="Знак Знак3 Знак Знак"/>
    <w:basedOn w:val="Normal"/>
    <w:uiPriority w:val="99"/>
    <w:rsid w:val="00E30B6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uiPriority w:val="99"/>
    <w:rsid w:val="00BB4D1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1">
    <w:name w:val="Знак Знак1 Знак Знак"/>
    <w:basedOn w:val="Normal"/>
    <w:uiPriority w:val="99"/>
    <w:rsid w:val="00FA0A7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8708C9"/>
    <w:rPr>
      <w:b/>
      <w:bCs/>
    </w:rPr>
  </w:style>
  <w:style w:type="paragraph" w:customStyle="1" w:styleId="Style4">
    <w:name w:val="Style4"/>
    <w:basedOn w:val="Normal"/>
    <w:uiPriority w:val="99"/>
    <w:rsid w:val="00385ADC"/>
    <w:pPr>
      <w:widowControl w:val="0"/>
      <w:autoSpaceDE w:val="0"/>
      <w:autoSpaceDN w:val="0"/>
      <w:adjustRightInd w:val="0"/>
      <w:spacing w:after="0" w:line="302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385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0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8182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8183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2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214</Words>
  <Characters>1220</Characters>
  <Application>Microsoft Office Outlook</Application>
  <DocSecurity>0</DocSecurity>
  <Lines>0</Lines>
  <Paragraphs>0</Paragraphs>
  <ScaleCrop>false</ScaleCrop>
  <Company>WolfishLair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РГУ «Центр соцподдержки»</dc:title>
  <dc:subject/>
  <dc:creator>onewin6</dc:creator>
  <cp:keywords/>
  <dc:description/>
  <cp:lastModifiedBy>kruglykova</cp:lastModifiedBy>
  <cp:revision>6</cp:revision>
  <cp:lastPrinted>2026-02-26T07:00:00Z</cp:lastPrinted>
  <dcterms:created xsi:type="dcterms:W3CDTF">2026-02-26T04:47:00Z</dcterms:created>
  <dcterms:modified xsi:type="dcterms:W3CDTF">2026-04-29T04:36:00Z</dcterms:modified>
</cp:coreProperties>
</file>